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DC71A44"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D662EB">
        <w:rPr>
          <w:rFonts w:ascii="Garamond" w:hAnsi="Garamond"/>
          <w:u w:val="single"/>
        </w:rPr>
        <w:t>9</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C3495F">
        <w:rPr>
          <w:rFonts w:ascii="Garamond" w:hAnsi="Garamond"/>
          <w:b/>
          <w:bCs/>
          <w:u w:val="single"/>
        </w:rPr>
        <w:t>5</w:t>
      </w:r>
      <w:r w:rsidR="00BE2D47">
        <w:rPr>
          <w:rFonts w:ascii="Garamond" w:hAnsi="Garamond"/>
          <w:b/>
          <w:bCs/>
          <w:u w:val="single"/>
        </w:rPr>
        <w:t>1</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253AE86B" w:rsidR="00FD03AF" w:rsidRPr="00576DCC" w:rsidRDefault="00BE2D47" w:rsidP="006F0373">
      <w:pPr>
        <w:spacing w:after="0"/>
        <w:jc w:val="both"/>
        <w:rPr>
          <w:b/>
          <w:bCs/>
          <w:noProof/>
        </w:rPr>
      </w:pPr>
      <w:r w:rsidRPr="00BE2D47">
        <w:rPr>
          <w:b/>
          <w:bCs/>
          <w:noProof/>
        </w:rPr>
        <w:drawing>
          <wp:inline distT="0" distB="0" distL="0" distR="0" wp14:anchorId="5FF31D99" wp14:editId="32A4B8FD">
            <wp:extent cx="5760720" cy="2169160"/>
            <wp:effectExtent l="0" t="0" r="0" b="2540"/>
            <wp:docPr id="1998163610" name="Slika 1" descr="Slika, ki vsebuje besede besedilo, potrdilo, pisava, posnetek zaslon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163610" name="Slika 1" descr="Slika, ki vsebuje besede besedilo, potrdilo, pisava, posnetek zaslona&#10;&#10;Vsebina, ustvarjena z UI, morda ni pravilna."/>
                    <pic:cNvPicPr/>
                  </pic:nvPicPr>
                  <pic:blipFill>
                    <a:blip r:embed="rId13"/>
                    <a:stretch>
                      <a:fillRect/>
                    </a:stretch>
                  </pic:blipFill>
                  <pic:spPr>
                    <a:xfrm>
                      <a:off x="0" y="0"/>
                      <a:ext cx="5760720" cy="2169160"/>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40F0943"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C3495F">
        <w:rPr>
          <w:rFonts w:ascii="Garamond" w:eastAsia="Times New Roman" w:hAnsi="Garamond"/>
          <w:b/>
          <w:bCs/>
          <w:lang w:eastAsia="sl-SI"/>
        </w:rPr>
        <w:t>5</w:t>
      </w:r>
      <w:r w:rsidR="00BE2D47">
        <w:rPr>
          <w:rFonts w:ascii="Garamond" w:eastAsia="Times New Roman" w:hAnsi="Garamond"/>
          <w:b/>
          <w:bCs/>
          <w:lang w:eastAsia="sl-SI"/>
        </w:rPr>
        <w:t>1</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BE2D47">
        <w:rPr>
          <w:rFonts w:ascii="Garamond" w:eastAsia="Times New Roman" w:hAnsi="Garamond"/>
          <w:b/>
          <w:bCs/>
          <w:lang w:eastAsia="sl-SI"/>
        </w:rPr>
        <w:t>nadroparin ATC B01AB06«</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A27422">
        <w:rPr>
          <w:rFonts w:ascii="Garamond" w:eastAsia="Times New Roman" w:hAnsi="Garamond"/>
          <w:lang w:eastAsia="sl-SI"/>
        </w:rPr>
        <w:t>30</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48D29" w14:textId="77777777" w:rsidR="00A81577" w:rsidRDefault="00A81577" w:rsidP="00E5569B">
      <w:pPr>
        <w:spacing w:after="0"/>
      </w:pPr>
      <w:r>
        <w:separator/>
      </w:r>
    </w:p>
  </w:endnote>
  <w:endnote w:type="continuationSeparator" w:id="0">
    <w:p w14:paraId="581F9AB5" w14:textId="77777777" w:rsidR="00A81577" w:rsidRDefault="00A81577"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58188" w14:textId="77777777" w:rsidR="00A81577" w:rsidRDefault="00A81577" w:rsidP="00E5569B">
      <w:pPr>
        <w:spacing w:after="0"/>
      </w:pPr>
      <w:r>
        <w:separator/>
      </w:r>
    </w:p>
  </w:footnote>
  <w:footnote w:type="continuationSeparator" w:id="0">
    <w:p w14:paraId="19B3632B" w14:textId="77777777" w:rsidR="00A81577" w:rsidRDefault="00A81577"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36DFA"/>
    <w:rsid w:val="00443F82"/>
    <w:rsid w:val="004446EE"/>
    <w:rsid w:val="00444FE6"/>
    <w:rsid w:val="00447282"/>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2D7"/>
    <w:rsid w:val="00541F30"/>
    <w:rsid w:val="00544CE9"/>
    <w:rsid w:val="005518DA"/>
    <w:rsid w:val="00552186"/>
    <w:rsid w:val="005559E3"/>
    <w:rsid w:val="00560281"/>
    <w:rsid w:val="00562614"/>
    <w:rsid w:val="005640D3"/>
    <w:rsid w:val="005646B9"/>
    <w:rsid w:val="00564A11"/>
    <w:rsid w:val="005651D3"/>
    <w:rsid w:val="00566540"/>
    <w:rsid w:val="00570CFA"/>
    <w:rsid w:val="005731D4"/>
    <w:rsid w:val="00574FDD"/>
    <w:rsid w:val="005755C8"/>
    <w:rsid w:val="00576DCC"/>
    <w:rsid w:val="00576FA6"/>
    <w:rsid w:val="005770DE"/>
    <w:rsid w:val="005772D1"/>
    <w:rsid w:val="00585873"/>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3A74"/>
    <w:rsid w:val="00744AC2"/>
    <w:rsid w:val="007450AB"/>
    <w:rsid w:val="007470C7"/>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801C2F"/>
    <w:rsid w:val="0080324B"/>
    <w:rsid w:val="00805B15"/>
    <w:rsid w:val="00806F04"/>
    <w:rsid w:val="00810267"/>
    <w:rsid w:val="00811CEB"/>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422"/>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60D2A"/>
    <w:rsid w:val="00A6574C"/>
    <w:rsid w:val="00A65D0A"/>
    <w:rsid w:val="00A66741"/>
    <w:rsid w:val="00A671E2"/>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ED2"/>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2159"/>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24BD"/>
    <w:rsid w:val="00D771B3"/>
    <w:rsid w:val="00D77300"/>
    <w:rsid w:val="00D80954"/>
    <w:rsid w:val="00D84C80"/>
    <w:rsid w:val="00D85998"/>
    <w:rsid w:val="00D86782"/>
    <w:rsid w:val="00D90793"/>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4D8"/>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1FAE"/>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7012E"/>
    <w:rsid w:val="00291755"/>
    <w:rsid w:val="00294C40"/>
    <w:rsid w:val="002A4038"/>
    <w:rsid w:val="002B6E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412D7"/>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27F6D"/>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B2159"/>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0</TotalTime>
  <Pages>5</Pages>
  <Words>1424</Words>
  <Characters>8117</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3</cp:revision>
  <cp:lastPrinted>2026-01-29T12:38:00Z</cp:lastPrinted>
  <dcterms:created xsi:type="dcterms:W3CDTF">2026-01-29T12:38:00Z</dcterms:created>
  <dcterms:modified xsi:type="dcterms:W3CDTF">2026-01-29T12:53:00Z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